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74"/>
        <w:gridCol w:w="3300"/>
        <w:gridCol w:w="186"/>
        <w:gridCol w:w="3342"/>
        <w:gridCol w:w="281"/>
        <w:gridCol w:w="101"/>
        <w:gridCol w:w="3316"/>
      </w:tblGrid>
      <w:tr w:rsidR="00F07C51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77777777" w:rsidR="000E5065" w:rsidRPr="00616EA8" w:rsidRDefault="000E5065" w:rsidP="00C03D04"/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35033A95" w14:textId="62BB05F1" w:rsidR="000E5065" w:rsidRPr="00B004AA" w:rsidRDefault="00EC6678" w:rsidP="00B004AA">
            <w:pPr>
              <w:pStyle w:val="Date"/>
            </w:pPr>
            <w:r>
              <w:t>Ju</w:t>
            </w:r>
            <w:r w:rsidR="00A6049F">
              <w:t>ly</w:t>
            </w:r>
            <w:r w:rsidR="004027B8">
              <w:t xml:space="preserve"> 2020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1ECD4D19" w:rsidR="00ED0498" w:rsidRPr="00844B11" w:rsidRDefault="00A6049F" w:rsidP="007238A9">
            <w:pPr>
              <w:pStyle w:val="Heading1"/>
            </w:pPr>
            <w:r>
              <w:t>feed mill upgrade complete</w:t>
            </w:r>
            <w:r w:rsidR="00335C62">
              <w:t xml:space="preserve"> on time</w:t>
            </w:r>
            <w:r>
              <w:t>!</w:t>
            </w:r>
          </w:p>
        </w:tc>
      </w:tr>
      <w:tr w:rsidR="00335C62" w:rsidRPr="00616EA8" w14:paraId="20B46499" w14:textId="77777777" w:rsidTr="00B3131A">
        <w:trPr>
          <w:trHeight w:val="10548"/>
        </w:trPr>
        <w:tc>
          <w:tcPr>
            <w:tcW w:w="1655" w:type="pct"/>
            <w:gridSpan w:val="2"/>
            <w:tcMar>
              <w:right w:w="216" w:type="dxa"/>
            </w:tcMar>
          </w:tcPr>
          <w:p w14:paraId="7E52262B" w14:textId="28FE95F5" w:rsidR="00BF71E1" w:rsidRPr="00B847F1" w:rsidRDefault="00B847F1" w:rsidP="00E8344F">
            <w:pPr>
              <w:jc w:val="both"/>
            </w:pPr>
            <w:r w:rsidRPr="00B847F1">
              <w:t xml:space="preserve">Happy July! </w:t>
            </w:r>
            <w:r>
              <w:t xml:space="preserve">As I write this newsletter, we are </w:t>
            </w:r>
            <w:r w:rsidR="00240BDA">
              <w:t xml:space="preserve">on our last full work day of constructing our new feed mill layout and system! As you </w:t>
            </w:r>
            <w:r w:rsidR="00645E08">
              <w:t>may have read last month, we took two weeks off to switch our hammer mill from a 50 hp mill to 125 hp mill, and completely changed the design of conveying equipment and product flow to increase our efficiencies</w:t>
            </w:r>
            <w:r w:rsidR="00D32D4E">
              <w:t xml:space="preserve"> when grinding and mixing.</w:t>
            </w:r>
            <w:r w:rsidR="002667CC">
              <w:t xml:space="preserve"> This upgrade </w:t>
            </w:r>
            <w:r w:rsidR="00C35A12">
              <w:t>will</w:t>
            </w:r>
            <w:r w:rsidR="002667CC">
              <w:t xml:space="preserve"> more than double our grinding capacity</w:t>
            </w:r>
            <w:r w:rsidR="00175507">
              <w:t xml:space="preserve"> per hour, which has been needed </w:t>
            </w:r>
            <w:r w:rsidR="003E5EA0">
              <w:t>to</w:t>
            </w:r>
            <w:r w:rsidR="00175507">
              <w:t xml:space="preserve"> keep up with demand.</w:t>
            </w:r>
            <w:r w:rsidR="00D32D4E">
              <w:t xml:space="preserve"> We completed this entire project with our own</w:t>
            </w:r>
            <w:r w:rsidR="003E1A6B">
              <w:t xml:space="preserve"> staff, whom I am </w:t>
            </w:r>
            <w:r w:rsidR="00231718">
              <w:t>immensely proud</w:t>
            </w:r>
            <w:r w:rsidR="003E1A6B">
              <w:t xml:space="preserve"> of. Our production workers are </w:t>
            </w:r>
            <w:r w:rsidR="00231718">
              <w:t>incredibly talented</w:t>
            </w:r>
            <w:r w:rsidR="003E1A6B">
              <w:t xml:space="preserve"> welders and builders, and this saved us </w:t>
            </w:r>
            <w:r w:rsidR="00B37DAA">
              <w:t xml:space="preserve">tens of thousands of dollars from hiring professional contractors. </w:t>
            </w:r>
            <w:r w:rsidR="003734BE">
              <w:t>Gerber Electric</w:t>
            </w:r>
            <w:r w:rsidR="00A5422C">
              <w:t xml:space="preserve"> out of Adams, MN,</w:t>
            </w:r>
            <w:r w:rsidR="003734BE">
              <w:t xml:space="preserve"> </w:t>
            </w:r>
            <w:r w:rsidR="00A5422C">
              <w:t xml:space="preserve">finished all the electrical connections for us. </w:t>
            </w:r>
            <w:r w:rsidR="00FF62C4">
              <w:t>We should be ready to start grinding tomorrow, July 2</w:t>
            </w:r>
            <w:r w:rsidR="00FF62C4" w:rsidRPr="00FF62C4">
              <w:rPr>
                <w:vertAlign w:val="superscript"/>
              </w:rPr>
              <w:t>nd</w:t>
            </w:r>
            <w:r w:rsidR="00FF62C4">
              <w:t>, and after some testing and tuning, we will hopefully be back to normal operations starting Monday, July 6</w:t>
            </w:r>
            <w:r w:rsidR="00FF62C4" w:rsidRPr="00FF62C4">
              <w:rPr>
                <w:vertAlign w:val="superscript"/>
              </w:rPr>
              <w:t>th</w:t>
            </w:r>
            <w:r w:rsidR="00FF62C4">
              <w:t xml:space="preserve"> – Precisely on </w:t>
            </w:r>
            <w:r w:rsidR="00231718">
              <w:t>schedule!</w:t>
            </w:r>
            <w:r w:rsidR="006B33B4">
              <w:t xml:space="preserve"> We will be ready to take your grinding and mixing orders anytime after July 6</w:t>
            </w:r>
            <w:r w:rsidR="006B33B4" w:rsidRPr="006B33B4">
              <w:rPr>
                <w:vertAlign w:val="superscript"/>
              </w:rPr>
              <w:t>th</w:t>
            </w:r>
            <w:r w:rsidR="006B33B4">
              <w:t>.</w:t>
            </w:r>
            <w:r w:rsidR="00231718">
              <w:t xml:space="preserve"> </w:t>
            </w:r>
            <w:r w:rsidR="009338DD">
              <w:t xml:space="preserve">We will continue to finish all remaining details and the “third phase” later this month </w:t>
            </w:r>
            <w:r w:rsidR="00974B67">
              <w:t xml:space="preserve">as we build the micro ingredient room above the mixer. </w:t>
            </w:r>
            <w:r w:rsidR="00231718">
              <w:t xml:space="preserve">As you can see in the pictures, the before and after looks of the mill </w:t>
            </w:r>
            <w:r w:rsidR="007A25FF">
              <w:t xml:space="preserve">show just how busy we have been with our crew! 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4AB6E782" w14:textId="2FB4C192" w:rsidR="00D07843" w:rsidRDefault="00F07C51" w:rsidP="001D64D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EEAF118" wp14:editId="0B25442A">
                  <wp:extent cx="2028825" cy="1521619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497" cy="153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2CE5D" w14:textId="051B6498" w:rsidR="00F07C51" w:rsidRDefault="00F07C51" w:rsidP="001D64DF">
            <w:pPr>
              <w:jc w:val="both"/>
            </w:pPr>
            <w:r>
              <w:t>Before – June 17</w:t>
            </w:r>
            <w:r w:rsidR="00A541F8">
              <w:t>, 2020</w:t>
            </w:r>
            <w:r w:rsidR="001272B8">
              <w:t xml:space="preserve"> – Old setup.</w:t>
            </w:r>
          </w:p>
          <w:p w14:paraId="7E21FC1C" w14:textId="4F45DB80" w:rsidR="00472B99" w:rsidRDefault="001E373C" w:rsidP="001D64D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F20AB52" wp14:editId="162C5A27">
                  <wp:extent cx="2028825" cy="1521619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222" cy="15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28D99" w14:textId="2F3B6329" w:rsidR="00A541F8" w:rsidRDefault="00A541F8" w:rsidP="001D64DF">
            <w:pPr>
              <w:jc w:val="both"/>
            </w:pPr>
            <w:r>
              <w:t>After as of July 1, 2020</w:t>
            </w:r>
            <w:r w:rsidR="002E1A9D">
              <w:t>. This shows</w:t>
            </w:r>
            <w:r w:rsidR="001272B8">
              <w:t xml:space="preserve"> the two floors for feed mill production. The top floor will be</w:t>
            </w:r>
            <w:r w:rsidR="003E5EA0">
              <w:t xml:space="preserve"> </w:t>
            </w:r>
            <w:r w:rsidR="001272B8">
              <w:t>an enclosed room for micro ingredients, soy oil, and liquid molasses storage</w:t>
            </w:r>
            <w:r w:rsidR="003E5EA0">
              <w:t>, which will be built in late July / early August.</w:t>
            </w:r>
          </w:p>
          <w:p w14:paraId="29260848" w14:textId="77777777" w:rsidR="001E373C" w:rsidRDefault="00A515F9" w:rsidP="001D64D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06AD4F9" wp14:editId="43FF897D">
                  <wp:extent cx="2028825" cy="1521619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85" cy="152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5CCAE" w14:textId="73B957C7" w:rsidR="00A541F8" w:rsidRPr="00616EA8" w:rsidRDefault="00A541F8" w:rsidP="001D64DF">
            <w:pPr>
              <w:jc w:val="both"/>
            </w:pPr>
            <w:r>
              <w:t>After as of July</w:t>
            </w:r>
            <w:r w:rsidR="002E1A9D">
              <w:t xml:space="preserve"> 1, 2020. This shows the hammer mill floor, with 125 hp electric motor. </w:t>
            </w: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77777777" w:rsidR="000E5065" w:rsidRDefault="000E5065" w:rsidP="004027B8">
            <w:pPr>
              <w:pStyle w:val="Heading1Alt"/>
            </w:pP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5C29D2BA" w14:textId="508550CD" w:rsidR="000E5065" w:rsidRDefault="00FB279D" w:rsidP="008851F3">
            <w:pPr>
              <w:pStyle w:val="Heading1Alt"/>
              <w:ind w:left="-135" w:right="60"/>
              <w:rPr>
                <w:sz w:val="36"/>
                <w:szCs w:val="36"/>
                <w:u w:val="single"/>
              </w:rPr>
            </w:pPr>
            <w:r w:rsidRPr="00E708C2">
              <w:rPr>
                <w:sz w:val="36"/>
                <w:szCs w:val="36"/>
                <w:u w:val="single"/>
              </w:rPr>
              <w:t>Product feature</w:t>
            </w:r>
            <w:r w:rsidR="00CA3D61" w:rsidRPr="00E708C2">
              <w:rPr>
                <w:sz w:val="36"/>
                <w:szCs w:val="36"/>
                <w:u w:val="single"/>
              </w:rPr>
              <w:t>!</w:t>
            </w:r>
          </w:p>
          <w:p w14:paraId="2579BA24" w14:textId="16D561F0" w:rsidR="00B555DF" w:rsidRPr="00E708C2" w:rsidRDefault="00B555DF" w:rsidP="00B555DF">
            <w:pPr>
              <w:pStyle w:val="Heading1Alt"/>
              <w:ind w:left="-135" w:right="60"/>
              <w:jc w:val="center"/>
              <w:rPr>
                <w:sz w:val="36"/>
                <w:szCs w:val="36"/>
                <w:u w:val="single"/>
              </w:rPr>
            </w:pPr>
            <w:r>
              <w:rPr>
                <w:sz w:val="36"/>
                <w:szCs w:val="36"/>
                <w:u w:val="single"/>
              </w:rPr>
              <w:t>Fly control:</w:t>
            </w:r>
          </w:p>
          <w:p w14:paraId="18037DD6" w14:textId="72C52163" w:rsidR="007A7F5C" w:rsidRDefault="006D6DB9" w:rsidP="008851F3">
            <w:pPr>
              <w:pStyle w:val="StoryHighlight"/>
              <w:ind w:left="-135" w:right="60"/>
            </w:pPr>
            <w:r>
              <w:t xml:space="preserve">Dr. Sarah’s Shoo-Fly Spray and Concentrate: </w:t>
            </w:r>
          </w:p>
          <w:p w14:paraId="327886BB" w14:textId="77777777" w:rsidR="00170023" w:rsidRDefault="006D6DB9" w:rsidP="00262D83">
            <w:pPr>
              <w:ind w:left="-135" w:right="60"/>
              <w:jc w:val="both"/>
            </w:pPr>
            <w:r>
              <w:t xml:space="preserve">Dr. Sarah’s Essentials </w:t>
            </w:r>
            <w:r w:rsidR="0098483D">
              <w:t>provides an excellent fly repellent for all species of livestock, consisting of multiple essential oils</w:t>
            </w:r>
            <w:r w:rsidR="00E96826">
              <w:t>. We offer multiple sizes of both spray and concentrate on our retail shelf</w:t>
            </w:r>
            <w:r w:rsidR="00170023">
              <w:t xml:space="preserve">. </w:t>
            </w:r>
          </w:p>
          <w:p w14:paraId="4B15EA85" w14:textId="77777777" w:rsidR="00170023" w:rsidRPr="00632F6C" w:rsidRDefault="00170023" w:rsidP="00262D83">
            <w:pPr>
              <w:ind w:left="-135" w:right="60"/>
              <w:jc w:val="both"/>
              <w:rPr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632F6C">
              <w:rPr>
                <w:b/>
                <w:bCs/>
                <w:i/>
                <w:iCs/>
                <w:color w:val="002060"/>
                <w:sz w:val="24"/>
                <w:szCs w:val="24"/>
              </w:rPr>
              <w:t xml:space="preserve">Redmond’s Pest Guard Garlic Salt: </w:t>
            </w:r>
          </w:p>
          <w:p w14:paraId="63A41D74" w14:textId="26ABA0C7" w:rsidR="007409E2" w:rsidRDefault="00170023" w:rsidP="00262D83">
            <w:pPr>
              <w:ind w:left="-135" w:right="60"/>
              <w:jc w:val="both"/>
            </w:pPr>
            <w:r>
              <w:t xml:space="preserve">Redmond Agriculture </w:t>
            </w:r>
            <w:r w:rsidR="007409E2">
              <w:t xml:space="preserve">now has a garlic salt option available either in bags or blocks to reduce fly counts on ruminant animals. This product is OMRI </w:t>
            </w:r>
            <w:r w:rsidR="000B71B0">
              <w:t>Approved and</w:t>
            </w:r>
            <w:r w:rsidR="007409E2">
              <w:t xml:space="preserve"> has been selling very well for us. </w:t>
            </w:r>
          </w:p>
          <w:p w14:paraId="23F6965C" w14:textId="00B78E32" w:rsidR="000E5065" w:rsidRPr="00B555DF" w:rsidRDefault="00BA1CBC" w:rsidP="00262D83">
            <w:pPr>
              <w:ind w:left="-135" w:right="60"/>
              <w:jc w:val="both"/>
              <w:rPr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B555DF">
              <w:rPr>
                <w:b/>
                <w:bCs/>
                <w:i/>
                <w:iCs/>
                <w:color w:val="002060"/>
                <w:sz w:val="24"/>
                <w:szCs w:val="24"/>
              </w:rPr>
              <w:t xml:space="preserve">Crystal Creek’s Fly Repellent: </w:t>
            </w:r>
          </w:p>
          <w:p w14:paraId="5AFBDC9B" w14:textId="14CB560B" w:rsidR="00BA1CBC" w:rsidRDefault="00BA1CBC" w:rsidP="00262D83">
            <w:pPr>
              <w:ind w:left="-135" w:right="60"/>
              <w:jc w:val="both"/>
            </w:pPr>
            <w:r>
              <w:t>C</w:t>
            </w:r>
            <w:r w:rsidR="00D537AD">
              <w:t xml:space="preserve">rystal Creek offers </w:t>
            </w:r>
            <w:r w:rsidR="00335C62">
              <w:t>either</w:t>
            </w:r>
            <w:r w:rsidR="00D537AD">
              <w:t xml:space="preserve"> oil or water based fly repellent made from many essential oils, </w:t>
            </w:r>
            <w:r w:rsidR="008A7D06">
              <w:t xml:space="preserve">and can be used as either a spray, wipe, or in an oiler. We do not have this product on the shelf, but can order this in or </w:t>
            </w:r>
            <w:r w:rsidR="00B555DF">
              <w:t xml:space="preserve">offer direct ship. </w:t>
            </w:r>
          </w:p>
          <w:p w14:paraId="6DB054DC" w14:textId="4764CE89" w:rsidR="003E5EA0" w:rsidRPr="00616EA8" w:rsidRDefault="003E5EA0" w:rsidP="00262D83">
            <w:pPr>
              <w:ind w:left="-135" w:right="60"/>
              <w:jc w:val="both"/>
            </w:pPr>
            <w:r>
              <w:t>*Call today to discuss your organic and natural options for fly control!</w:t>
            </w:r>
          </w:p>
        </w:tc>
      </w:tr>
      <w:tr w:rsidR="00D636D7" w:rsidRPr="00D636D7" w14:paraId="4FDFB9C7" w14:textId="77777777" w:rsidTr="00B3131A">
        <w:tblPrEx>
          <w:jc w:val="center"/>
        </w:tblPrEx>
        <w:trPr>
          <w:trHeight w:val="819"/>
          <w:jc w:val="center"/>
        </w:trPr>
        <w:tc>
          <w:tcPr>
            <w:tcW w:w="5000" w:type="pct"/>
            <w:gridSpan w:val="7"/>
          </w:tcPr>
          <w:p w14:paraId="668D2560" w14:textId="74683E35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3E85A956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7E5806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3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7E5806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4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7E5806" w:rsidP="009620A9">
                            <w:pPr>
                              <w:spacing w:after="0"/>
                              <w:jc w:val="center"/>
                            </w:pPr>
                            <w:hyperlink r:id="rId15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7E5806" w:rsidP="009620A9">
                            <w:pPr>
                              <w:spacing w:after="0"/>
                              <w:jc w:val="center"/>
                            </w:pPr>
                            <w:hyperlink r:id="rId16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F07C51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5DCF8C51" w:rsidR="00C56A63" w:rsidRPr="00D636D7" w:rsidRDefault="00C56A63" w:rsidP="00C03D04">
            <w:pPr>
              <w:pStyle w:val="StoryHighlight"/>
            </w:pPr>
            <w:r>
              <w:t>This new section will be dedicated towards product that we have a healthy supply of, or equipment available for sale. This is a limited list, as we will always continue to carry everything listed on the Price List.</w:t>
            </w:r>
            <w:r w:rsidR="00006C6A">
              <w:t xml:space="preserve"> All items/products are FOB Riceville, IA.</w:t>
            </w:r>
          </w:p>
        </w:tc>
        <w:tc>
          <w:tcPr>
            <w:tcW w:w="1537" w:type="pct"/>
            <w:vMerge w:val="restart"/>
          </w:tcPr>
          <w:p w14:paraId="3A5D3482" w14:textId="02ED2F77" w:rsidR="00C56A63" w:rsidRPr="00D636D7" w:rsidRDefault="00EE6F21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5F0908" wp14:editId="6067BD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AA9E2" id="Rectangle: Rounded Corners 219" o:spid="_x0000_s1026" style="position:absolute;margin-left:-3.8pt;margin-top:-5.85pt;width:162.35pt;height:9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" filled="f" strokecolor="black [3213]"/>
                  </w:pict>
                </mc:Fallback>
              </mc:AlternateContent>
            </w:r>
            <w:r w:rsidR="00DB7991"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7420014" wp14:editId="209ECCAD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1522095</wp:posOffset>
                      </wp:positionV>
                      <wp:extent cx="1676400" cy="30194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33A1F27A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</w:p>
                                <w:p w14:paraId="66E010CE" w14:textId="1922B3D7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$7.50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7D367B11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33763D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8.25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20.50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6F91CC53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8.00 / Bu</w:t>
                                  </w:r>
                                </w:p>
                                <w:p w14:paraId="5B7A8A98" w14:textId="4C759B9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$8.00 / Bu</w:t>
                                  </w:r>
                                </w:p>
                                <w:p w14:paraId="4B33DCC5" w14:textId="7FA6A0AF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$5.50 / Bu</w:t>
                                  </w:r>
                                </w:p>
                                <w:p w14:paraId="26B006FA" w14:textId="27998C1C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$850 / 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2pt;margin-top:119.85pt;width:132pt;height:23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33A1F27A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</w:p>
                          <w:p w14:paraId="66E010CE" w14:textId="1922B3D7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$7.50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7D367B11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33763D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8.25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20.50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6F91CC53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8.00 / Bu</w:t>
                            </w:r>
                          </w:p>
                          <w:p w14:paraId="5B7A8A98" w14:textId="4C759B9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$8.00 / Bu</w:t>
                            </w:r>
                          </w:p>
                          <w:p w14:paraId="4B33DCC5" w14:textId="7FA6A0AF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$5.50 / Bu</w:t>
                            </w:r>
                          </w:p>
                          <w:p w14:paraId="26B006FA" w14:textId="27998C1C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$850 / 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AC5BEF" id="Freeform 21" o:spid="_x0000_s1026" alt="Quote circle accent" style="position:absolute;margin-left:-3.9pt;margin-top:100.35pt;width:162.7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" fillcolor="#bfbfbf [2412]" stroked="f"/>
                  </w:pict>
                </mc:Fallback>
              </mc:AlternateContent>
            </w:r>
          </w:p>
        </w:tc>
      </w:tr>
      <w:tr w:rsidR="00F07C51" w:rsidRPr="00D636D7" w14:paraId="446E77E1" w14:textId="77777777" w:rsidTr="00B3131A">
        <w:tblPrEx>
          <w:jc w:val="center"/>
        </w:tblPrEx>
        <w:trPr>
          <w:trHeight w:val="639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77777777" w:rsidR="00C56A63" w:rsidRDefault="00D027C7" w:rsidP="008508BF">
            <w:pPr>
              <w:jc w:val="both"/>
            </w:pPr>
            <w:r>
              <w:t>Smidley Livestock Equipment:</w:t>
            </w:r>
            <w:r w:rsidR="008258BD">
              <w:t xml:space="preserve"> single, double, and triple hog drinking bars available in used, </w:t>
            </w:r>
            <w:r w:rsidR="00476763">
              <w:t xml:space="preserve">refurbished condition. </w:t>
            </w:r>
          </w:p>
          <w:p w14:paraId="4D614FA2" w14:textId="77777777" w:rsidR="00E5307E" w:rsidRDefault="00000A6D" w:rsidP="008508BF">
            <w:pPr>
              <w:jc w:val="both"/>
            </w:pPr>
            <w:r>
              <w:t xml:space="preserve">50 hp Jacobson </w:t>
            </w:r>
            <w:r w:rsidR="004F7120">
              <w:t>Hammermill</w:t>
            </w:r>
            <w:r w:rsidR="009317BE">
              <w:t xml:space="preserve"> with screens</w:t>
            </w:r>
            <w:r w:rsidR="000043B8">
              <w:t xml:space="preserve"> and dust cyclone. Call!</w:t>
            </w:r>
          </w:p>
          <w:p w14:paraId="642458F5" w14:textId="77777777" w:rsidR="002D2C95" w:rsidRDefault="002D2C95" w:rsidP="008508BF">
            <w:pPr>
              <w:jc w:val="both"/>
            </w:pPr>
            <w:r>
              <w:t xml:space="preserve">Schlagel 8” double swing distributor with </w:t>
            </w:r>
            <w:r w:rsidR="00E20FFF">
              <w:t xml:space="preserve">24 outlet holes, great shape. </w:t>
            </w:r>
          </w:p>
          <w:p w14:paraId="4D40A709" w14:textId="06A0A8ED" w:rsidR="006A0F5E" w:rsidRPr="00D636D7" w:rsidRDefault="006A0F5E" w:rsidP="008508BF">
            <w:pPr>
              <w:jc w:val="both"/>
            </w:pPr>
            <w:r>
              <w:t xml:space="preserve">40’ </w:t>
            </w:r>
            <w:r w:rsidR="005D77EF">
              <w:t xml:space="preserve">x 10” drag chain conveyor, U-Trough. Needs new chain and paddles, and sprockets. Make offer. 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39312DAB" w:rsidR="006D6A64" w:rsidRDefault="00EC63DA" w:rsidP="008508BF">
            <w:pPr>
              <w:jc w:val="both"/>
            </w:pPr>
            <w:r>
              <w:t>Organic Steamed Rolled Oats – either 50 pound sacks</w:t>
            </w:r>
            <w:r w:rsidR="0073052C">
              <w:t>, or 1600 pound totes</w:t>
            </w:r>
            <w:r w:rsidR="006D6A64">
              <w:t>, $900 / ton.</w:t>
            </w:r>
          </w:p>
          <w:p w14:paraId="58C86688" w14:textId="77777777" w:rsidR="006A3D93" w:rsidRDefault="001F7ED7" w:rsidP="008508BF">
            <w:pPr>
              <w:jc w:val="both"/>
            </w:pPr>
            <w:r>
              <w:t xml:space="preserve">Non-GMO Soy Pro 40 meal – 2,000 pound totes or bulk, $375 / ton. </w:t>
            </w:r>
          </w:p>
          <w:p w14:paraId="5C4B6E71" w14:textId="6463BDAE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50 pound sacks, totes, or bulk. Check Price List. </w:t>
            </w:r>
            <w:r w:rsidR="00845CED">
              <w:t xml:space="preserve">Now </w:t>
            </w:r>
            <w:r w:rsidR="00270745">
              <w:t>readily available</w:t>
            </w:r>
            <w:r w:rsidR="004F7730">
              <w:t>, and will continue to be available during feed mill shut down</w:t>
            </w:r>
            <w:r w:rsidR="00845CED">
              <w:t>!</w:t>
            </w:r>
          </w:p>
          <w:p w14:paraId="248C5C07" w14:textId="199D03F2" w:rsidR="00CC2BC2" w:rsidRDefault="00CC2BC2" w:rsidP="008508BF">
            <w:pPr>
              <w:jc w:val="both"/>
            </w:pPr>
            <w:r>
              <w:t xml:space="preserve">Non-GMO Pig Starter/Grower, and Non-GMO Hog Grower/Finisher in </w:t>
            </w:r>
            <w:r w:rsidR="00A5447C">
              <w:t>50</w:t>
            </w:r>
            <w:r w:rsidR="00816B94">
              <w:t xml:space="preserve"> pound</w:t>
            </w:r>
            <w:r w:rsidR="00A5447C">
              <w:t xml:space="preserve"> sacks in stock. </w:t>
            </w:r>
          </w:p>
          <w:p w14:paraId="204104E2" w14:textId="098E38E9" w:rsidR="00353E61" w:rsidRDefault="006140C8" w:rsidP="008508BF">
            <w:pPr>
              <w:jc w:val="both"/>
            </w:pPr>
            <w:r>
              <w:t>Retail: Smidley, Crystal Creek, Fertrell, Redmond, Dr. Paul’s, Dr. Sarah’s, Pyganic</w:t>
            </w:r>
            <w:r w:rsidR="00C33546">
              <w:t>, Apple Cider Vinegar</w:t>
            </w:r>
            <w:r w:rsidR="00337F79">
              <w:t xml:space="preserve"> – For humans and animals!</w:t>
            </w:r>
          </w:p>
          <w:p w14:paraId="09D36793" w14:textId="536D396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B3131A">
        <w:tblPrEx>
          <w:jc w:val="center"/>
        </w:tblPrEx>
        <w:trPr>
          <w:trHeight w:val="4212"/>
          <w:jc w:val="center"/>
        </w:trPr>
        <w:tc>
          <w:tcPr>
            <w:tcW w:w="5000" w:type="pct"/>
            <w:gridSpan w:val="7"/>
          </w:tcPr>
          <w:p w14:paraId="77ED6721" w14:textId="769BE311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6B43A84" wp14:editId="334CEE82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194944</wp:posOffset>
                      </wp:positionV>
                      <wp:extent cx="6401434" cy="2409825"/>
                      <wp:effectExtent l="0" t="0" r="19050" b="2857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409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Default="00192D72">
                                  <w:r>
                                    <w:t>FUTURE EVENTS:</w:t>
                                  </w:r>
                                </w:p>
                                <w:p w14:paraId="432632D3" w14:textId="4AD40034" w:rsidR="00A15B79" w:rsidRDefault="00A15B79">
                                  <w:r>
                                    <w:t xml:space="preserve">- </w:t>
                                  </w:r>
                                  <w:r w:rsidR="00DC45C9">
                                    <w:t>Unfortunately,</w:t>
                                  </w:r>
                                  <w:r w:rsidR="0092536D">
                                    <w:t xml:space="preserve"> due to COVID-19, we will not be present in any local community parades this summer</w:t>
                                  </w:r>
                                  <w:r w:rsidR="007A04D4">
                                    <w:t xml:space="preserve">. Even though Iowa has started to reopen its economy, we feel it is the safest to continue to limit public </w:t>
                                  </w:r>
                                  <w:r w:rsidR="00A54DC3">
                                    <w:t xml:space="preserve">and truck drivers in our </w:t>
                                  </w:r>
                                  <w:r w:rsidR="00DC45C9">
                                    <w:t>office and</w:t>
                                  </w:r>
                                  <w:r w:rsidR="00A54DC3">
                                    <w:t xml:space="preserve"> provide window service and curbside pickup on orders.</w:t>
                                  </w:r>
                                </w:p>
                                <w:p w14:paraId="67BB1477" w14:textId="2E53C9A3" w:rsidR="001D766F" w:rsidRDefault="001D766F">
                                  <w:r>
                                    <w:t>-</w:t>
                                  </w:r>
                                  <w:r w:rsidR="000C0C89">
                                    <w:t xml:space="preserve"> </w:t>
                                  </w:r>
                                  <w:r w:rsidR="00105CE1">
                                    <w:t>No current future events</w:t>
                                  </w:r>
                                  <w:r w:rsidR="00952C57">
                                    <w:t xml:space="preserve"> are planned due to COVID-19. Please </w:t>
                                  </w:r>
                                  <w:r w:rsidR="00CD3C2B">
                                    <w:t xml:space="preserve">keep in mind everyone’s safety and health, and we </w:t>
                                  </w:r>
                                  <w:r w:rsidR="00C865D2">
                                    <w:t>always encourage you to maintain social distancing</w:t>
                                  </w:r>
                                  <w:r w:rsidR="00C85428">
                                    <w:t xml:space="preserve">. </w:t>
                                  </w:r>
                                  <w:r w:rsidR="00E82AB7">
                                    <w:t xml:space="preserve">We greatly appreciate everyone’s cooperation during these difficult </w:t>
                                  </w:r>
                                  <w:r w:rsidR="00C865D2">
                                    <w:t>times and</w:t>
                                  </w:r>
                                  <w:r w:rsidR="00E82AB7">
                                    <w:t xml:space="preserve"> </w:t>
                                  </w:r>
                                  <w:r w:rsidR="00C865D2">
                                    <w:t xml:space="preserve">continue to encourage feed orders placed via phone call or email. </w:t>
                                  </w:r>
                                </w:p>
                                <w:p w14:paraId="5F6B4F33" w14:textId="353D0BE2" w:rsidR="008F0BD9" w:rsidRDefault="008F0BD9">
                                  <w:r>
                                    <w:t xml:space="preserve">- If any customers would like to see our new feed mill setup, </w:t>
                                  </w:r>
                                  <w:r w:rsidR="00C00B77">
                                    <w:t>feel free to give us a call or stop by and ask for a personal tour</w:t>
                                  </w:r>
                                  <w:r w:rsidR="009736F4">
                                    <w:t xml:space="preserve">!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8" type="#_x0000_t202" style="position:absolute;margin-left:13pt;margin-top:15.35pt;width:504.05pt;height:18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">
                      <v:textbox>
                        <w:txbxContent>
                          <w:p w14:paraId="0EFB8FFE" w14:textId="0B3A7CB0" w:rsidR="00192D72" w:rsidRDefault="00192D72">
                            <w:r>
                              <w:t>FUTURE EVENTS:</w:t>
                            </w:r>
                          </w:p>
                          <w:p w14:paraId="432632D3" w14:textId="4AD40034" w:rsidR="00A15B79" w:rsidRDefault="00A15B79">
                            <w:r>
                              <w:t xml:space="preserve">- </w:t>
                            </w:r>
                            <w:r w:rsidR="00DC45C9">
                              <w:t>Unfortunately,</w:t>
                            </w:r>
                            <w:r w:rsidR="0092536D">
                              <w:t xml:space="preserve"> due to COVID-19, we will not be present in any local community parades this summer</w:t>
                            </w:r>
                            <w:r w:rsidR="007A04D4">
                              <w:t xml:space="preserve">. Even though Iowa has started to reopen its economy, we feel it is the safest to continue to limit public </w:t>
                            </w:r>
                            <w:r w:rsidR="00A54DC3">
                              <w:t xml:space="preserve">and truck drivers in our </w:t>
                            </w:r>
                            <w:r w:rsidR="00DC45C9">
                              <w:t>office and</w:t>
                            </w:r>
                            <w:r w:rsidR="00A54DC3">
                              <w:t xml:space="preserve"> provide window service and curbside pickup on orders.</w:t>
                            </w:r>
                          </w:p>
                          <w:p w14:paraId="67BB1477" w14:textId="2E53C9A3" w:rsidR="001D766F" w:rsidRDefault="001D766F">
                            <w:r>
                              <w:t>-</w:t>
                            </w:r>
                            <w:r w:rsidR="000C0C89">
                              <w:t xml:space="preserve"> </w:t>
                            </w:r>
                            <w:r w:rsidR="00105CE1">
                              <w:t>No current future events</w:t>
                            </w:r>
                            <w:r w:rsidR="00952C57">
                              <w:t xml:space="preserve"> are planned due to COVID-19. Please </w:t>
                            </w:r>
                            <w:r w:rsidR="00CD3C2B">
                              <w:t xml:space="preserve">keep in mind everyone’s safety and health, and we </w:t>
                            </w:r>
                            <w:r w:rsidR="00C865D2">
                              <w:t>always encourage you to maintain social distancing</w:t>
                            </w:r>
                            <w:r w:rsidR="00C85428">
                              <w:t xml:space="preserve">. </w:t>
                            </w:r>
                            <w:r w:rsidR="00E82AB7">
                              <w:t xml:space="preserve">We greatly appreciate everyone’s cooperation during these difficult </w:t>
                            </w:r>
                            <w:r w:rsidR="00C865D2">
                              <w:t>times and</w:t>
                            </w:r>
                            <w:r w:rsidR="00E82AB7">
                              <w:t xml:space="preserve"> </w:t>
                            </w:r>
                            <w:r w:rsidR="00C865D2">
                              <w:t xml:space="preserve">continue to encourage feed orders placed via phone call or email. </w:t>
                            </w:r>
                          </w:p>
                          <w:p w14:paraId="5F6B4F33" w14:textId="353D0BE2" w:rsidR="008F0BD9" w:rsidRDefault="008F0BD9">
                            <w:r>
                              <w:t xml:space="preserve">- If any customers would like to see our new feed mill setup, </w:t>
                            </w:r>
                            <w:r w:rsidR="00C00B77">
                              <w:t>feel free to give us a call or stop by and ask for a personal tour</w:t>
                            </w:r>
                            <w:r w:rsidR="009736F4">
                              <w:t xml:space="preserve">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7940568F">
                  <wp:extent cx="6756401" cy="27813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694" cy="2781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52FB0CAC" w:rsidR="00B74F8A" w:rsidRPr="00847CB0" w:rsidRDefault="009317BE" w:rsidP="00702FFB">
      <w:pPr>
        <w:pStyle w:val="NoSpacing"/>
        <w:rPr>
          <w:sz w:val="10"/>
        </w:rPr>
      </w:pPr>
      <w:r w:rsidRPr="00606ABD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7C57B7" wp14:editId="5CDED65F">
                <wp:simplePos x="0" y="0"/>
                <wp:positionH relativeFrom="column">
                  <wp:posOffset>0</wp:posOffset>
                </wp:positionH>
                <wp:positionV relativeFrom="paragraph">
                  <wp:posOffset>-4451350</wp:posOffset>
                </wp:positionV>
                <wp:extent cx="2314575" cy="1266825"/>
                <wp:effectExtent l="0" t="0" r="28575" b="2857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E9E1" w14:textId="5B02DA67" w:rsidR="00927FFB" w:rsidRDefault="00606ABD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06ABD">
                              <w:rPr>
                                <w:b/>
                                <w:bCs/>
                                <w:u w:val="single"/>
                              </w:rPr>
                              <w:t>Seasonal Products</w:t>
                            </w:r>
                            <w:r w:rsidR="00BE3FF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7EFC0DBF" w14:textId="1978F290" w:rsidR="00606ABD" w:rsidRDefault="008A3A3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Time for Chicks!</w:t>
                            </w:r>
                          </w:p>
                          <w:p w14:paraId="4FFE3289" w14:textId="77777777" w:rsidR="00565710" w:rsidRPr="00565710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6A85ECF" w14:textId="77777777" w:rsidR="00606ABD" w:rsidRPr="009317BE" w:rsidRDefault="00606ABD" w:rsidP="00F2624F">
                            <w:pPr>
                              <w:jc w:val="both"/>
                            </w:pPr>
                            <w:r w:rsidRPr="009317BE">
                              <w:t xml:space="preserve">Non-GMO Chick Starter Crumbles in stock now! $18 / 50# sack. </w:t>
                            </w:r>
                          </w:p>
                          <w:p w14:paraId="21EDEBBF" w14:textId="0BCC6A3C" w:rsidR="00606ABD" w:rsidRDefault="00606ABD" w:rsidP="00F2624F">
                            <w:pPr>
                              <w:jc w:val="both"/>
                            </w:pPr>
                            <w:r w:rsidRPr="009317BE">
                              <w:t>SunCoast Pine Shavings $8 / Bale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57B7" id="_x0000_s1029" type="#_x0000_t202" style="position:absolute;margin-left:0;margin-top:-350.5pt;width:182.25pt;height:9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">
                <v:textbox>
                  <w:txbxContent>
                    <w:p w14:paraId="7AE1E9E1" w14:textId="5B02DA67" w:rsidR="00927FFB" w:rsidRDefault="00606ABD" w:rsidP="00927FFB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06ABD">
                        <w:rPr>
                          <w:b/>
                          <w:bCs/>
                          <w:u w:val="single"/>
                        </w:rPr>
                        <w:t>Seasonal Products</w:t>
                      </w:r>
                      <w:r w:rsidR="00BE3FFC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7EFC0DBF" w14:textId="1978F290" w:rsidR="00606ABD" w:rsidRDefault="008A3A30" w:rsidP="00927FFB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Time for Chicks!</w:t>
                      </w:r>
                    </w:p>
                    <w:p w14:paraId="4FFE3289" w14:textId="77777777" w:rsidR="00565710" w:rsidRPr="00565710" w:rsidRDefault="00565710" w:rsidP="00927FFB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26A85ECF" w14:textId="77777777" w:rsidR="00606ABD" w:rsidRPr="009317BE" w:rsidRDefault="00606ABD" w:rsidP="00F2624F">
                      <w:pPr>
                        <w:jc w:val="both"/>
                      </w:pPr>
                      <w:r w:rsidRPr="009317BE">
                        <w:t xml:space="preserve">Non-GMO Chick Starter Crumbles in stock now! $18 / 50# sack. </w:t>
                      </w:r>
                    </w:p>
                    <w:p w14:paraId="21EDEBBF" w14:textId="0BCC6A3C" w:rsidR="00606ABD" w:rsidRDefault="00606ABD" w:rsidP="00F2624F">
                      <w:pPr>
                        <w:jc w:val="both"/>
                      </w:pPr>
                      <w:r w:rsidRPr="009317BE">
                        <w:t>SunCoast Pine Shavings $8 / Bale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4F8A" w:rsidRPr="00847CB0" w:rsidSect="003E5EA0">
      <w:footerReference w:type="default" r:id="rId19"/>
      <w:headerReference w:type="first" r:id="rId20"/>
      <w:type w:val="continuous"/>
      <w:pgSz w:w="12240" w:h="15840" w:code="1"/>
      <w:pgMar w:top="540" w:right="720" w:bottom="54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9ECB8" w14:textId="77777777" w:rsidR="007E5806" w:rsidRDefault="007E5806" w:rsidP="00C03D04">
      <w:r>
        <w:separator/>
      </w:r>
    </w:p>
  </w:endnote>
  <w:endnote w:type="continuationSeparator" w:id="0">
    <w:p w14:paraId="07E2C718" w14:textId="77777777" w:rsidR="007E5806" w:rsidRDefault="007E5806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EA10B" w14:textId="77777777" w:rsidR="007E5806" w:rsidRDefault="007E5806" w:rsidP="00C03D04">
      <w:r>
        <w:separator/>
      </w:r>
    </w:p>
  </w:footnote>
  <w:footnote w:type="continuationSeparator" w:id="0">
    <w:p w14:paraId="47E677A2" w14:textId="77777777" w:rsidR="007E5806" w:rsidRDefault="007E5806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SystemFonts/>
  <w:bordersDoNotSurroundHeader/>
  <w:bordersDoNotSurroundFooter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A6D"/>
    <w:rsid w:val="000043B8"/>
    <w:rsid w:val="00006C6A"/>
    <w:rsid w:val="000239F0"/>
    <w:rsid w:val="000266D5"/>
    <w:rsid w:val="00034F4B"/>
    <w:rsid w:val="00065F3B"/>
    <w:rsid w:val="00071DED"/>
    <w:rsid w:val="000729F4"/>
    <w:rsid w:val="00081716"/>
    <w:rsid w:val="00082D8B"/>
    <w:rsid w:val="00086AE5"/>
    <w:rsid w:val="000A2FD9"/>
    <w:rsid w:val="000B25DF"/>
    <w:rsid w:val="000B5ACB"/>
    <w:rsid w:val="000B71B0"/>
    <w:rsid w:val="000C0C89"/>
    <w:rsid w:val="000C3BC1"/>
    <w:rsid w:val="000C4BF2"/>
    <w:rsid w:val="000D15B1"/>
    <w:rsid w:val="000D53AE"/>
    <w:rsid w:val="000E5065"/>
    <w:rsid w:val="000F46B5"/>
    <w:rsid w:val="000F69D6"/>
    <w:rsid w:val="00105CE1"/>
    <w:rsid w:val="0012593A"/>
    <w:rsid w:val="001272B8"/>
    <w:rsid w:val="0013531B"/>
    <w:rsid w:val="00135337"/>
    <w:rsid w:val="00143478"/>
    <w:rsid w:val="00153C9A"/>
    <w:rsid w:val="001624F1"/>
    <w:rsid w:val="00162D94"/>
    <w:rsid w:val="00165789"/>
    <w:rsid w:val="00170023"/>
    <w:rsid w:val="00175507"/>
    <w:rsid w:val="00175F1B"/>
    <w:rsid w:val="0018386B"/>
    <w:rsid w:val="00192D72"/>
    <w:rsid w:val="001A3B05"/>
    <w:rsid w:val="001B7D10"/>
    <w:rsid w:val="001C212F"/>
    <w:rsid w:val="001C7935"/>
    <w:rsid w:val="001D41A9"/>
    <w:rsid w:val="001D64DF"/>
    <w:rsid w:val="001D766F"/>
    <w:rsid w:val="001E373C"/>
    <w:rsid w:val="001E77EE"/>
    <w:rsid w:val="001F7ED7"/>
    <w:rsid w:val="00204CC1"/>
    <w:rsid w:val="00210687"/>
    <w:rsid w:val="00214044"/>
    <w:rsid w:val="00216A86"/>
    <w:rsid w:val="00222B82"/>
    <w:rsid w:val="002303B4"/>
    <w:rsid w:val="002306BA"/>
    <w:rsid w:val="00231718"/>
    <w:rsid w:val="00235F5A"/>
    <w:rsid w:val="00236ED4"/>
    <w:rsid w:val="00240BDA"/>
    <w:rsid w:val="002462AD"/>
    <w:rsid w:val="00260308"/>
    <w:rsid w:val="00262D83"/>
    <w:rsid w:val="002667CC"/>
    <w:rsid w:val="00270745"/>
    <w:rsid w:val="00280CF6"/>
    <w:rsid w:val="00290E8D"/>
    <w:rsid w:val="00290F3B"/>
    <w:rsid w:val="00294ADC"/>
    <w:rsid w:val="00295EE1"/>
    <w:rsid w:val="002A5839"/>
    <w:rsid w:val="002D2C95"/>
    <w:rsid w:val="002D3504"/>
    <w:rsid w:val="002D7F06"/>
    <w:rsid w:val="002E0E6E"/>
    <w:rsid w:val="002E1A9D"/>
    <w:rsid w:val="002E1E40"/>
    <w:rsid w:val="002E76DC"/>
    <w:rsid w:val="002F0367"/>
    <w:rsid w:val="0030365B"/>
    <w:rsid w:val="00303D77"/>
    <w:rsid w:val="00310CBF"/>
    <w:rsid w:val="00317A32"/>
    <w:rsid w:val="00335C62"/>
    <w:rsid w:val="0033625C"/>
    <w:rsid w:val="0033720E"/>
    <w:rsid w:val="0033763D"/>
    <w:rsid w:val="00337F79"/>
    <w:rsid w:val="00344FDA"/>
    <w:rsid w:val="00353E61"/>
    <w:rsid w:val="00354739"/>
    <w:rsid w:val="003734BE"/>
    <w:rsid w:val="00376F66"/>
    <w:rsid w:val="003848B4"/>
    <w:rsid w:val="003861B7"/>
    <w:rsid w:val="003A2D55"/>
    <w:rsid w:val="003C00B5"/>
    <w:rsid w:val="003C06FB"/>
    <w:rsid w:val="003C32BC"/>
    <w:rsid w:val="003D63A3"/>
    <w:rsid w:val="003E0098"/>
    <w:rsid w:val="003E1A6B"/>
    <w:rsid w:val="003E5EA0"/>
    <w:rsid w:val="003E6CAE"/>
    <w:rsid w:val="003F5E17"/>
    <w:rsid w:val="004027B8"/>
    <w:rsid w:val="004151C1"/>
    <w:rsid w:val="0042439E"/>
    <w:rsid w:val="004363AF"/>
    <w:rsid w:val="0044519F"/>
    <w:rsid w:val="00446902"/>
    <w:rsid w:val="00450D51"/>
    <w:rsid w:val="00472B99"/>
    <w:rsid w:val="00476763"/>
    <w:rsid w:val="0047779F"/>
    <w:rsid w:val="00484C55"/>
    <w:rsid w:val="00487428"/>
    <w:rsid w:val="004912BB"/>
    <w:rsid w:val="0049738F"/>
    <w:rsid w:val="004B692D"/>
    <w:rsid w:val="004D5536"/>
    <w:rsid w:val="004E5C95"/>
    <w:rsid w:val="004E61ED"/>
    <w:rsid w:val="004F2EFB"/>
    <w:rsid w:val="004F663D"/>
    <w:rsid w:val="004F7120"/>
    <w:rsid w:val="004F7730"/>
    <w:rsid w:val="00501032"/>
    <w:rsid w:val="0054088F"/>
    <w:rsid w:val="005542E8"/>
    <w:rsid w:val="00554921"/>
    <w:rsid w:val="00561E47"/>
    <w:rsid w:val="00564E34"/>
    <w:rsid w:val="00565710"/>
    <w:rsid w:val="005661DF"/>
    <w:rsid w:val="005706EF"/>
    <w:rsid w:val="005715B7"/>
    <w:rsid w:val="005740E3"/>
    <w:rsid w:val="005B1078"/>
    <w:rsid w:val="005C36F0"/>
    <w:rsid w:val="005D328E"/>
    <w:rsid w:val="005D5C04"/>
    <w:rsid w:val="005D77EF"/>
    <w:rsid w:val="005E3B72"/>
    <w:rsid w:val="005E4519"/>
    <w:rsid w:val="005F0C70"/>
    <w:rsid w:val="005F17A8"/>
    <w:rsid w:val="00602E6B"/>
    <w:rsid w:val="00606ABD"/>
    <w:rsid w:val="006140C8"/>
    <w:rsid w:val="00615EB0"/>
    <w:rsid w:val="00616EA8"/>
    <w:rsid w:val="0062344A"/>
    <w:rsid w:val="00632F6C"/>
    <w:rsid w:val="006406E1"/>
    <w:rsid w:val="00645E08"/>
    <w:rsid w:val="006500F6"/>
    <w:rsid w:val="00654C79"/>
    <w:rsid w:val="0065596A"/>
    <w:rsid w:val="006563D7"/>
    <w:rsid w:val="00670CE0"/>
    <w:rsid w:val="00673199"/>
    <w:rsid w:val="00680B14"/>
    <w:rsid w:val="006938D5"/>
    <w:rsid w:val="006A0F5E"/>
    <w:rsid w:val="006A3D93"/>
    <w:rsid w:val="006B33B4"/>
    <w:rsid w:val="006C3B00"/>
    <w:rsid w:val="006C705E"/>
    <w:rsid w:val="006D4C5E"/>
    <w:rsid w:val="006D5E58"/>
    <w:rsid w:val="006D6A64"/>
    <w:rsid w:val="006D6DB9"/>
    <w:rsid w:val="006E60BD"/>
    <w:rsid w:val="006F035F"/>
    <w:rsid w:val="006F6212"/>
    <w:rsid w:val="00702FFB"/>
    <w:rsid w:val="007238A9"/>
    <w:rsid w:val="00723F2B"/>
    <w:rsid w:val="00724236"/>
    <w:rsid w:val="0072575C"/>
    <w:rsid w:val="0073052C"/>
    <w:rsid w:val="007409E2"/>
    <w:rsid w:val="007412BC"/>
    <w:rsid w:val="007435FD"/>
    <w:rsid w:val="00753A4B"/>
    <w:rsid w:val="007756A7"/>
    <w:rsid w:val="0078742E"/>
    <w:rsid w:val="00791ED2"/>
    <w:rsid w:val="007956E2"/>
    <w:rsid w:val="007A04D4"/>
    <w:rsid w:val="007A1467"/>
    <w:rsid w:val="007A25FF"/>
    <w:rsid w:val="007A5134"/>
    <w:rsid w:val="007A7F5C"/>
    <w:rsid w:val="007B0F19"/>
    <w:rsid w:val="007B64AC"/>
    <w:rsid w:val="007C0018"/>
    <w:rsid w:val="007C1649"/>
    <w:rsid w:val="007E5806"/>
    <w:rsid w:val="007F46FE"/>
    <w:rsid w:val="008059F9"/>
    <w:rsid w:val="00814F60"/>
    <w:rsid w:val="00816B94"/>
    <w:rsid w:val="008230E3"/>
    <w:rsid w:val="0082349D"/>
    <w:rsid w:val="00824DD7"/>
    <w:rsid w:val="008258BD"/>
    <w:rsid w:val="00841183"/>
    <w:rsid w:val="00844931"/>
    <w:rsid w:val="00844B11"/>
    <w:rsid w:val="00845CED"/>
    <w:rsid w:val="00847CB0"/>
    <w:rsid w:val="008508BF"/>
    <w:rsid w:val="00851757"/>
    <w:rsid w:val="008601B2"/>
    <w:rsid w:val="00860BEF"/>
    <w:rsid w:val="00865DD7"/>
    <w:rsid w:val="00871E61"/>
    <w:rsid w:val="008762B4"/>
    <w:rsid w:val="008851F3"/>
    <w:rsid w:val="008A3A30"/>
    <w:rsid w:val="008A7D06"/>
    <w:rsid w:val="008B2405"/>
    <w:rsid w:val="008C24B3"/>
    <w:rsid w:val="008C278F"/>
    <w:rsid w:val="008C785C"/>
    <w:rsid w:val="008D0A18"/>
    <w:rsid w:val="008D42B1"/>
    <w:rsid w:val="008E5266"/>
    <w:rsid w:val="008F0BD9"/>
    <w:rsid w:val="008F6420"/>
    <w:rsid w:val="008F7DBF"/>
    <w:rsid w:val="009052F9"/>
    <w:rsid w:val="009148EA"/>
    <w:rsid w:val="009162C6"/>
    <w:rsid w:val="00917404"/>
    <w:rsid w:val="0092536D"/>
    <w:rsid w:val="00925E1F"/>
    <w:rsid w:val="00927A2B"/>
    <w:rsid w:val="00927FFB"/>
    <w:rsid w:val="009317BE"/>
    <w:rsid w:val="009318BF"/>
    <w:rsid w:val="009338DD"/>
    <w:rsid w:val="0094006A"/>
    <w:rsid w:val="009416FA"/>
    <w:rsid w:val="0094526C"/>
    <w:rsid w:val="00952C57"/>
    <w:rsid w:val="009620A9"/>
    <w:rsid w:val="009736F4"/>
    <w:rsid w:val="00974B67"/>
    <w:rsid w:val="00980DD4"/>
    <w:rsid w:val="0098483D"/>
    <w:rsid w:val="009A504D"/>
    <w:rsid w:val="009A5818"/>
    <w:rsid w:val="009A6CB0"/>
    <w:rsid w:val="009C1711"/>
    <w:rsid w:val="009D5715"/>
    <w:rsid w:val="009D68D9"/>
    <w:rsid w:val="009D7612"/>
    <w:rsid w:val="00A02C99"/>
    <w:rsid w:val="00A046AE"/>
    <w:rsid w:val="00A11F83"/>
    <w:rsid w:val="00A155C2"/>
    <w:rsid w:val="00A15B79"/>
    <w:rsid w:val="00A166D6"/>
    <w:rsid w:val="00A33AB2"/>
    <w:rsid w:val="00A354AF"/>
    <w:rsid w:val="00A415AA"/>
    <w:rsid w:val="00A515F9"/>
    <w:rsid w:val="00A541F8"/>
    <w:rsid w:val="00A5422C"/>
    <w:rsid w:val="00A5447C"/>
    <w:rsid w:val="00A54DC3"/>
    <w:rsid w:val="00A6049F"/>
    <w:rsid w:val="00A6300D"/>
    <w:rsid w:val="00A648E5"/>
    <w:rsid w:val="00A740FF"/>
    <w:rsid w:val="00A818D9"/>
    <w:rsid w:val="00A847DC"/>
    <w:rsid w:val="00AA1E6A"/>
    <w:rsid w:val="00AA62C8"/>
    <w:rsid w:val="00AD5A1F"/>
    <w:rsid w:val="00AE3574"/>
    <w:rsid w:val="00AF4B07"/>
    <w:rsid w:val="00AF5537"/>
    <w:rsid w:val="00B004AA"/>
    <w:rsid w:val="00B03852"/>
    <w:rsid w:val="00B246DF"/>
    <w:rsid w:val="00B3131A"/>
    <w:rsid w:val="00B37DAA"/>
    <w:rsid w:val="00B555DF"/>
    <w:rsid w:val="00B56DC8"/>
    <w:rsid w:val="00B621C5"/>
    <w:rsid w:val="00B636F5"/>
    <w:rsid w:val="00B679F9"/>
    <w:rsid w:val="00B67F1E"/>
    <w:rsid w:val="00B70EC0"/>
    <w:rsid w:val="00B74F8A"/>
    <w:rsid w:val="00B847F1"/>
    <w:rsid w:val="00BA1CBC"/>
    <w:rsid w:val="00BA3159"/>
    <w:rsid w:val="00BB3363"/>
    <w:rsid w:val="00BD13D2"/>
    <w:rsid w:val="00BD1D23"/>
    <w:rsid w:val="00BD5B81"/>
    <w:rsid w:val="00BE15C9"/>
    <w:rsid w:val="00BE3DBB"/>
    <w:rsid w:val="00BE3FFC"/>
    <w:rsid w:val="00BE5CC2"/>
    <w:rsid w:val="00BF17CC"/>
    <w:rsid w:val="00BF6E55"/>
    <w:rsid w:val="00BF71E1"/>
    <w:rsid w:val="00C00B77"/>
    <w:rsid w:val="00C03D04"/>
    <w:rsid w:val="00C142C6"/>
    <w:rsid w:val="00C16AA1"/>
    <w:rsid w:val="00C17235"/>
    <w:rsid w:val="00C33546"/>
    <w:rsid w:val="00C35A12"/>
    <w:rsid w:val="00C35F11"/>
    <w:rsid w:val="00C37528"/>
    <w:rsid w:val="00C503F2"/>
    <w:rsid w:val="00C515C5"/>
    <w:rsid w:val="00C5413C"/>
    <w:rsid w:val="00C563BC"/>
    <w:rsid w:val="00C56A63"/>
    <w:rsid w:val="00C74931"/>
    <w:rsid w:val="00C74B7C"/>
    <w:rsid w:val="00C8216E"/>
    <w:rsid w:val="00C85428"/>
    <w:rsid w:val="00C865D2"/>
    <w:rsid w:val="00CA3D61"/>
    <w:rsid w:val="00CA6031"/>
    <w:rsid w:val="00CC2BC2"/>
    <w:rsid w:val="00CC578F"/>
    <w:rsid w:val="00CD3C2B"/>
    <w:rsid w:val="00CE406E"/>
    <w:rsid w:val="00D027C7"/>
    <w:rsid w:val="00D030CC"/>
    <w:rsid w:val="00D07843"/>
    <w:rsid w:val="00D1162F"/>
    <w:rsid w:val="00D14608"/>
    <w:rsid w:val="00D17646"/>
    <w:rsid w:val="00D22DD9"/>
    <w:rsid w:val="00D27FDA"/>
    <w:rsid w:val="00D32D4E"/>
    <w:rsid w:val="00D3370F"/>
    <w:rsid w:val="00D33E25"/>
    <w:rsid w:val="00D510CD"/>
    <w:rsid w:val="00D537AD"/>
    <w:rsid w:val="00D60D5E"/>
    <w:rsid w:val="00D636D7"/>
    <w:rsid w:val="00D64BA1"/>
    <w:rsid w:val="00D8006F"/>
    <w:rsid w:val="00D8480A"/>
    <w:rsid w:val="00D85D76"/>
    <w:rsid w:val="00D94972"/>
    <w:rsid w:val="00D9637A"/>
    <w:rsid w:val="00DA22D3"/>
    <w:rsid w:val="00DA2659"/>
    <w:rsid w:val="00DB03DD"/>
    <w:rsid w:val="00DB7991"/>
    <w:rsid w:val="00DC15DA"/>
    <w:rsid w:val="00DC178E"/>
    <w:rsid w:val="00DC45C9"/>
    <w:rsid w:val="00DC5C6E"/>
    <w:rsid w:val="00DD7BB5"/>
    <w:rsid w:val="00DE1947"/>
    <w:rsid w:val="00DE2D50"/>
    <w:rsid w:val="00DF6C49"/>
    <w:rsid w:val="00E04EEF"/>
    <w:rsid w:val="00E158DE"/>
    <w:rsid w:val="00E20FFF"/>
    <w:rsid w:val="00E23865"/>
    <w:rsid w:val="00E362B9"/>
    <w:rsid w:val="00E37A9B"/>
    <w:rsid w:val="00E5307E"/>
    <w:rsid w:val="00E55A80"/>
    <w:rsid w:val="00E5665F"/>
    <w:rsid w:val="00E62CD5"/>
    <w:rsid w:val="00E64763"/>
    <w:rsid w:val="00E65944"/>
    <w:rsid w:val="00E708C2"/>
    <w:rsid w:val="00E810FD"/>
    <w:rsid w:val="00E82AB7"/>
    <w:rsid w:val="00E8344F"/>
    <w:rsid w:val="00E87E7D"/>
    <w:rsid w:val="00E96826"/>
    <w:rsid w:val="00EA40BF"/>
    <w:rsid w:val="00EA4800"/>
    <w:rsid w:val="00EB167E"/>
    <w:rsid w:val="00EC07C9"/>
    <w:rsid w:val="00EC63DA"/>
    <w:rsid w:val="00EC6678"/>
    <w:rsid w:val="00ED0498"/>
    <w:rsid w:val="00ED15B2"/>
    <w:rsid w:val="00ED6BAA"/>
    <w:rsid w:val="00ED7F8B"/>
    <w:rsid w:val="00EE1DE9"/>
    <w:rsid w:val="00EE278D"/>
    <w:rsid w:val="00EE6F21"/>
    <w:rsid w:val="00EF04C1"/>
    <w:rsid w:val="00EF4605"/>
    <w:rsid w:val="00EF5D86"/>
    <w:rsid w:val="00F0687D"/>
    <w:rsid w:val="00F068B1"/>
    <w:rsid w:val="00F07C51"/>
    <w:rsid w:val="00F12653"/>
    <w:rsid w:val="00F2624F"/>
    <w:rsid w:val="00F41F29"/>
    <w:rsid w:val="00F43769"/>
    <w:rsid w:val="00F654EA"/>
    <w:rsid w:val="00F855ED"/>
    <w:rsid w:val="00F921A1"/>
    <w:rsid w:val="00F93B7D"/>
    <w:rsid w:val="00FA05A1"/>
    <w:rsid w:val="00FA276B"/>
    <w:rsid w:val="00FA652D"/>
    <w:rsid w:val="00FA6B6A"/>
    <w:rsid w:val="00FB1263"/>
    <w:rsid w:val="00FB279D"/>
    <w:rsid w:val="00FC29E7"/>
    <w:rsid w:val="00FC6896"/>
    <w:rsid w:val="00FC7CB1"/>
    <w:rsid w:val="00FD0AAD"/>
    <w:rsid w:val="00FD65A8"/>
    <w:rsid w:val="00FF2901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iversidefeeds@gmail.com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mailto:riversidefeeds@gmail.com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riversidefeeds.ne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2020-07-01T12:52:00Z</dcterms:created>
  <dcterms:modified xsi:type="dcterms:W3CDTF">2020-07-01T14:26:00Z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